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20F171" w14:textId="77777777" w:rsidR="00967117" w:rsidRDefault="00967117" w:rsidP="00967117">
      <w:pPr>
        <w:rPr>
          <w:rFonts w:eastAsia="Times New Roman" w:cs="Times New Roman"/>
          <w14:ligatures w14:val="none"/>
        </w:rPr>
      </w:pPr>
    </w:p>
    <w:p w14:paraId="6EDB4734" w14:textId="77777777" w:rsidR="00967117" w:rsidRDefault="00967117" w:rsidP="00967117">
      <w:pPr>
        <w:rPr>
          <w:rFonts w:eastAsia="Times New Roman" w:cs="Times New Roman"/>
          <w14:ligatures w14:val="none"/>
        </w:rPr>
      </w:pPr>
    </w:p>
    <w:p w14:paraId="6D4776D8" w14:textId="77777777" w:rsidR="00967117" w:rsidRDefault="00967117" w:rsidP="00967117">
      <w:r>
        <w:t>January 1, 2025</w:t>
      </w:r>
    </w:p>
    <w:p w14:paraId="69A73E78" w14:textId="77777777" w:rsidR="00967117" w:rsidRDefault="00967117" w:rsidP="00967117"/>
    <w:p w14:paraId="50146120" w14:textId="77777777" w:rsidR="00967117" w:rsidRDefault="00967117" w:rsidP="00967117">
      <w:r>
        <w:t>To Our Valued Business Partners:</w:t>
      </w:r>
    </w:p>
    <w:p w14:paraId="38DEF92B" w14:textId="77777777" w:rsidR="00967117" w:rsidRDefault="00967117" w:rsidP="00967117">
      <w:r>
        <w:t xml:space="preserve">MasterGraphics Incorporated added a D/B/A name of ‘M5D’ on January 1, 2025. The addition of the D/B/A does not change our classification as an S-Corp for-profit entity, nor has our ownership changed. Our Federal EIN number 39-0975795 remains unchanged, and our updated 2025 W-9 has changed only to reflect adding the D/B/A name of M5D. </w:t>
      </w:r>
    </w:p>
    <w:p w14:paraId="5D09B9B7" w14:textId="77777777" w:rsidR="00967117" w:rsidRDefault="00967117" w:rsidP="00967117">
      <w:r>
        <w:t xml:space="preserve">Payments will be accepted by our bank whether the payee is MasterGraphics Incorporated, or M5D. None of our ACH or wire banking information has changed. </w:t>
      </w:r>
    </w:p>
    <w:p w14:paraId="59268C2D" w14:textId="77777777" w:rsidR="00967117" w:rsidRDefault="00967117" w:rsidP="00967117">
      <w:r>
        <w:t>As MasterGraphics Incorporated D/B/A: M5D continues as an S-Corporation, 1099’s are not required to be provided to MasterGraphics Incorporated, D/B/A: M5D.</w:t>
      </w:r>
    </w:p>
    <w:p w14:paraId="36DC8D5D" w14:textId="77777777" w:rsidR="00967117" w:rsidRDefault="00967117" w:rsidP="00967117">
      <w:r>
        <w:t xml:space="preserve">If there are any questions or concerns, please reach out to Peggy Sheldon, CPA, our Director of Finance, at </w:t>
      </w:r>
      <w:hyperlink r:id="rId10" w:history="1">
        <w:r w:rsidRPr="004B6FEC">
          <w:rPr>
            <w:rStyle w:val="Hyperlink"/>
          </w:rPr>
          <w:t>psheldon@m5d.com</w:t>
        </w:r>
      </w:hyperlink>
      <w:r>
        <w:t>.</w:t>
      </w:r>
    </w:p>
    <w:p w14:paraId="4627FBA8" w14:textId="77777777" w:rsidR="00967117" w:rsidRDefault="00967117" w:rsidP="00967117">
      <w:r>
        <w:t xml:space="preserve">Our W-9 can be found here: </w:t>
      </w:r>
      <w:hyperlink r:id="rId11" w:history="1">
        <w:r w:rsidRPr="00967117">
          <w:rPr>
            <w:rStyle w:val="Hyperlink"/>
            <w:rFonts w:cstheme="minorBidi"/>
          </w:rPr>
          <w:t>M5D W-9 form</w:t>
        </w:r>
      </w:hyperlink>
    </w:p>
    <w:p w14:paraId="06EE31D4" w14:textId="77777777" w:rsidR="00967117" w:rsidRDefault="00967117" w:rsidP="00967117"/>
    <w:p w14:paraId="7AFA44AA" w14:textId="3AC85B22" w:rsidR="006F7D5A" w:rsidRDefault="00967117">
      <w:r>
        <w:t xml:space="preserve">Find answers to your questions here: </w:t>
      </w:r>
      <w:hyperlink r:id="rId12" w:history="1">
        <w:r w:rsidRPr="00967117">
          <w:rPr>
            <w:rStyle w:val="Hyperlink"/>
            <w:rFonts w:cstheme="minorBidi"/>
          </w:rPr>
          <w:t>m5d</w:t>
        </w:r>
        <w:r w:rsidR="009C519D">
          <w:rPr>
            <w:rStyle w:val="Hyperlink"/>
            <w:rFonts w:cstheme="minorBidi"/>
          </w:rPr>
          <w:t>.</w:t>
        </w:r>
        <w:r w:rsidRPr="00967117">
          <w:rPr>
            <w:rStyle w:val="Hyperlink"/>
            <w:rFonts w:cstheme="minorBidi"/>
          </w:rPr>
          <w:t>com</w:t>
        </w:r>
      </w:hyperlink>
    </w:p>
    <w:sectPr w:rsidR="006F7D5A" w:rsidSect="00BB5BF1">
      <w:headerReference w:type="default" r:id="rId13"/>
      <w:footerReference w:type="default" r:id="rId14"/>
      <w:pgSz w:w="12240" w:h="15840"/>
      <w:pgMar w:top="72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39176C" w14:textId="77777777" w:rsidR="009C519D" w:rsidRDefault="009C519D" w:rsidP="00BB5BF1">
      <w:pPr>
        <w:spacing w:after="0" w:line="240" w:lineRule="auto"/>
      </w:pPr>
      <w:r>
        <w:separator/>
      </w:r>
    </w:p>
  </w:endnote>
  <w:endnote w:type="continuationSeparator" w:id="0">
    <w:p w14:paraId="125DEBF4" w14:textId="77777777" w:rsidR="009C519D" w:rsidRDefault="009C519D" w:rsidP="00BB5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9A311E" w14:textId="77777777" w:rsidR="00BB5BF1" w:rsidRDefault="009618C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C8EEAFD" wp14:editId="21D9D93C">
              <wp:simplePos x="0" y="0"/>
              <wp:positionH relativeFrom="margin">
                <wp:posOffset>2600325</wp:posOffset>
              </wp:positionH>
              <wp:positionV relativeFrom="paragraph">
                <wp:posOffset>151765</wp:posOffset>
              </wp:positionV>
              <wp:extent cx="1562100" cy="304800"/>
              <wp:effectExtent l="0" t="0" r="0" b="0"/>
              <wp:wrapNone/>
              <wp:docPr id="1586108140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10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05B00E" w14:textId="77777777" w:rsidR="00D36A68" w:rsidRPr="00055A71" w:rsidRDefault="00055A71" w:rsidP="00D36A68">
                          <w:pPr>
                            <w:rPr>
                              <w:color w:val="1A81B4"/>
                            </w:rPr>
                          </w:pPr>
                          <w:r w:rsidRPr="00055A71">
                            <w:rPr>
                              <w:color w:val="1A81B4"/>
                            </w:rPr>
                            <w:t>Serving the Midwest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8EEAF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204.75pt;margin-top:11.95pt;width:123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" filled="f" stroked="f" strokeweight=".5pt">
              <v:textbox>
                <w:txbxContent>
                  <w:p w14:paraId="1F05B00E" w14:textId="77777777" w:rsidR="00D36A68" w:rsidRPr="00055A71" w:rsidRDefault="00055A71" w:rsidP="00D36A68">
                    <w:pPr>
                      <w:rPr>
                        <w:color w:val="1A81B4"/>
                      </w:rPr>
                    </w:pPr>
                    <w:r w:rsidRPr="00055A71">
                      <w:rPr>
                        <w:color w:val="1A81B4"/>
                      </w:rPr>
                      <w:t>Serving the Midwest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6F86CC" wp14:editId="7A931C31">
              <wp:simplePos x="0" y="0"/>
              <wp:positionH relativeFrom="column">
                <wp:posOffset>1953260</wp:posOffset>
              </wp:positionH>
              <wp:positionV relativeFrom="paragraph">
                <wp:posOffset>56515</wp:posOffset>
              </wp:positionV>
              <wp:extent cx="571500" cy="457200"/>
              <wp:effectExtent l="0" t="0" r="0" b="0"/>
              <wp:wrapNone/>
              <wp:docPr id="1499992923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FA6668" w14:textId="77777777" w:rsidR="00C86C44" w:rsidRDefault="00C86C4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062665D" wp14:editId="49FDB84E">
                                <wp:extent cx="400050" cy="400050"/>
                                <wp:effectExtent l="0" t="0" r="0" b="0"/>
                                <wp:docPr id="1657669302" name="Picture 10" descr="A blue hexagon with white lines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57669302" name="Picture 10" descr="A blue hexagon with white lines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0050" cy="4000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6F86CC" id="Text Box 9" o:spid="_x0000_s1028" type="#_x0000_t202" style="position:absolute;margin-left:153.8pt;margin-top:4.45pt;width:4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" fillcolor="white [3201]" stroked="f" strokeweight=".5pt">
              <v:textbox>
                <w:txbxContent>
                  <w:p w14:paraId="03FA6668" w14:textId="77777777" w:rsidR="00C86C44" w:rsidRDefault="00C86C44">
                    <w:r>
                      <w:rPr>
                        <w:noProof/>
                      </w:rPr>
                      <w:drawing>
                        <wp:inline distT="0" distB="0" distL="0" distR="0" wp14:anchorId="3062665D" wp14:editId="49FDB84E">
                          <wp:extent cx="400050" cy="400050"/>
                          <wp:effectExtent l="0" t="0" r="0" b="0"/>
                          <wp:docPr id="1657669302" name="Picture 10" descr="A blue hexagon with white lines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57669302" name="Picture 10" descr="A blue hexagon with white lines&#10;&#10;Description automatically generated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00050" cy="400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8AD8D11" wp14:editId="3509BC63">
              <wp:simplePos x="0" y="0"/>
              <wp:positionH relativeFrom="column">
                <wp:posOffset>4124325</wp:posOffset>
              </wp:positionH>
              <wp:positionV relativeFrom="paragraph">
                <wp:posOffset>57150</wp:posOffset>
              </wp:positionV>
              <wp:extent cx="571500" cy="457200"/>
              <wp:effectExtent l="0" t="0" r="0" b="0"/>
              <wp:wrapNone/>
              <wp:docPr id="1953207160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E1FEBF" w14:textId="77777777" w:rsidR="00055A71" w:rsidRDefault="00055A71" w:rsidP="00055A7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945CDB" wp14:editId="47BB1334">
                                <wp:extent cx="400050" cy="400050"/>
                                <wp:effectExtent l="0" t="0" r="0" b="0"/>
                                <wp:docPr id="246428683" name="Picture 10" descr="A blue hexagon with white lines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57669302" name="Picture 10" descr="A blue hexagon with white lines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0050" cy="4000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AD8D11" id="_x0000_s1029" type="#_x0000_t202" style="position:absolute;margin-left:324.75pt;margin-top:4.5pt;width:4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" fillcolor="window" stroked="f" strokeweight=".5pt">
              <v:textbox>
                <w:txbxContent>
                  <w:p w14:paraId="3CE1FEBF" w14:textId="77777777" w:rsidR="00055A71" w:rsidRDefault="00055A71" w:rsidP="00055A71">
                    <w:r>
                      <w:rPr>
                        <w:noProof/>
                      </w:rPr>
                      <w:drawing>
                        <wp:inline distT="0" distB="0" distL="0" distR="0" wp14:anchorId="25945CDB" wp14:editId="47BB1334">
                          <wp:extent cx="400050" cy="400050"/>
                          <wp:effectExtent l="0" t="0" r="0" b="0"/>
                          <wp:docPr id="246428683" name="Picture 10" descr="A blue hexagon with white lines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57669302" name="Picture 10" descr="A blue hexagon with white lines&#10;&#10;Description automatically generated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00050" cy="400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9E9615" w14:textId="77777777" w:rsidR="009C519D" w:rsidRDefault="009C519D" w:rsidP="00BB5BF1">
      <w:pPr>
        <w:spacing w:after="0" w:line="240" w:lineRule="auto"/>
      </w:pPr>
      <w:r>
        <w:separator/>
      </w:r>
    </w:p>
  </w:footnote>
  <w:footnote w:type="continuationSeparator" w:id="0">
    <w:p w14:paraId="1CBCC545" w14:textId="77777777" w:rsidR="009C519D" w:rsidRDefault="009C519D" w:rsidP="00BB5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8252B" w14:textId="77777777" w:rsidR="00BB5BF1" w:rsidRDefault="00055A7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3E9B2E9" wp14:editId="178188B6">
              <wp:simplePos x="0" y="0"/>
              <wp:positionH relativeFrom="column">
                <wp:posOffset>5248275</wp:posOffset>
              </wp:positionH>
              <wp:positionV relativeFrom="paragraph">
                <wp:posOffset>390525</wp:posOffset>
              </wp:positionV>
              <wp:extent cx="1905000" cy="342900"/>
              <wp:effectExtent l="0" t="0" r="0" b="0"/>
              <wp:wrapNone/>
              <wp:docPr id="1284981548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5000" cy="342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18CFB81" w14:textId="77777777" w:rsidR="00055A71" w:rsidRPr="00055A71" w:rsidRDefault="00055A71" w:rsidP="00055A71">
                          <w:pPr>
                            <w:jc w:val="center"/>
                            <w:rPr>
                              <w:color w:val="1A81B4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E9B2E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13.25pt;margin-top:30.75pt;width:150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" fillcolor="white [3201]" stroked="f" strokeweight=".5pt">
              <v:textbox>
                <w:txbxContent>
                  <w:p w14:paraId="518CFB81" w14:textId="77777777" w:rsidR="00055A71" w:rsidRPr="00055A71" w:rsidRDefault="00055A71" w:rsidP="00055A71">
                    <w:pPr>
                      <w:jc w:val="center"/>
                      <w:rPr>
                        <w:color w:val="1A81B4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BB5BF1">
      <w:rPr>
        <w:noProof/>
      </w:rPr>
      <w:drawing>
        <wp:inline distT="0" distB="0" distL="0" distR="0" wp14:anchorId="5F666F74" wp14:editId="77CE9DF6">
          <wp:extent cx="2219325" cy="889153"/>
          <wp:effectExtent l="0" t="0" r="0" b="6350"/>
          <wp:docPr id="2047263892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0357066" name="Picture 1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9325" cy="8891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19D"/>
    <w:rsid w:val="00055A71"/>
    <w:rsid w:val="000D7388"/>
    <w:rsid w:val="00113DD9"/>
    <w:rsid w:val="00142E3A"/>
    <w:rsid w:val="001F20B8"/>
    <w:rsid w:val="00215AF2"/>
    <w:rsid w:val="003D5050"/>
    <w:rsid w:val="00446B13"/>
    <w:rsid w:val="006F7D5A"/>
    <w:rsid w:val="007F5A27"/>
    <w:rsid w:val="00873DE3"/>
    <w:rsid w:val="00890B9C"/>
    <w:rsid w:val="009618C2"/>
    <w:rsid w:val="00967117"/>
    <w:rsid w:val="0098735F"/>
    <w:rsid w:val="009C519D"/>
    <w:rsid w:val="00BB5BF1"/>
    <w:rsid w:val="00BE0C93"/>
    <w:rsid w:val="00C86C44"/>
    <w:rsid w:val="00D36A68"/>
    <w:rsid w:val="00F644B1"/>
    <w:rsid w:val="00F6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B31016"/>
  <w15:chartTrackingRefBased/>
  <w15:docId w15:val="{77F7B9A3-0433-43E8-B8C9-2C0A16185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117"/>
    <w:pPr>
      <w:spacing w:line="278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5BF1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5BF1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5BF1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5BF1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5BF1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5BF1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5BF1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5BF1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5BF1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5B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5B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5B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5B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5B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5B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5B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5B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5B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5B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5B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5BF1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5B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5BF1"/>
    <w:pPr>
      <w:spacing w:before="160" w:line="259" w:lineRule="auto"/>
      <w:jc w:val="center"/>
    </w:pPr>
    <w:rPr>
      <w:i/>
      <w:iCs/>
      <w:color w:val="404040" w:themeColor="text1" w:themeTint="BF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BB5B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5BF1"/>
    <w:pPr>
      <w:spacing w:line="259" w:lineRule="auto"/>
      <w:ind w:left="720"/>
      <w:contextualSpacing/>
    </w:pPr>
    <w:rPr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BB5B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5B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5B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5BF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B5BF1"/>
    <w:pPr>
      <w:tabs>
        <w:tab w:val="center" w:pos="4680"/>
        <w:tab w:val="right" w:pos="9360"/>
      </w:tabs>
      <w:spacing w:after="0" w:line="240" w:lineRule="auto"/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B5BF1"/>
  </w:style>
  <w:style w:type="paragraph" w:styleId="Footer">
    <w:name w:val="footer"/>
    <w:basedOn w:val="Normal"/>
    <w:link w:val="FooterChar"/>
    <w:uiPriority w:val="99"/>
    <w:unhideWhenUsed/>
    <w:qFormat/>
    <w:rsid w:val="00BB5BF1"/>
    <w:pPr>
      <w:tabs>
        <w:tab w:val="center" w:pos="4680"/>
        <w:tab w:val="right" w:pos="9360"/>
      </w:tabs>
      <w:spacing w:after="0" w:line="240" w:lineRule="auto"/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B5BF1"/>
  </w:style>
  <w:style w:type="paragraph" w:styleId="NoSpacing">
    <w:name w:val="No Spacing"/>
    <w:uiPriority w:val="1"/>
    <w:qFormat/>
    <w:rsid w:val="00BB5BF1"/>
    <w:pPr>
      <w:spacing w:after="0" w:line="240" w:lineRule="auto"/>
    </w:pPr>
    <w:rPr>
      <w:color w:val="0E2841" w:themeColor="text2"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967117"/>
    <w:rPr>
      <w:rFonts w:cs="Times New Roman"/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711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505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mastergraphicsinc.sharepoint.com/sites/SalesandMarketing/Shared%20Documents/Marketing/Marketing%202025/www.m5d.mastergraphics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2699713.fs1.hubspotusercontent-na1.net/hubfs/2699713/finance%20documents/W-9%202025.pdf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psheldon@m5d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ilbrath\OneDrive%20-%20MasterGraphics%20Inc\Marketing\Marketing%202025\Finance%20account%20info%20with%20w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5BF411FE19F54091C1D54B462D3134" ma:contentTypeVersion="19" ma:contentTypeDescription="Create a new document." ma:contentTypeScope="" ma:versionID="99a084829aaf11e3019f18c0250e39d4">
  <xsd:schema xmlns:xsd="http://www.w3.org/2001/XMLSchema" xmlns:xs="http://www.w3.org/2001/XMLSchema" xmlns:p="http://schemas.microsoft.com/office/2006/metadata/properties" xmlns:ns2="939fb5b1-8baf-4a93-adc7-1f8b36822a01" xmlns:ns3="40c6e914-d8cb-4e5a-90cc-f776cc95a7b7" targetNamespace="http://schemas.microsoft.com/office/2006/metadata/properties" ma:root="true" ma:fieldsID="c5f59d7980b615512e405a6c4e73174d" ns2:_="" ns3:_="">
    <xsd:import namespace="939fb5b1-8baf-4a93-adc7-1f8b36822a01"/>
    <xsd:import namespace="40c6e914-d8cb-4e5a-90cc-f776cc95a7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9fb5b1-8baf-4a93-adc7-1f8b36822a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d622d88-2c95-4de2-be1d-1d4abcbcb2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6e914-d8cb-4e5a-90cc-f776cc95a7b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9abf37f-b0ba-4056-af0b-cec3d3fcfc97}" ma:internalName="TaxCatchAll" ma:showField="CatchAllData" ma:web="40c6e914-d8cb-4e5a-90cc-f776cc95a7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9fb5b1-8baf-4a93-adc7-1f8b36822a01">
      <Terms xmlns="http://schemas.microsoft.com/office/infopath/2007/PartnerControls"/>
    </lcf76f155ced4ddcb4097134ff3c332f>
    <TaxCatchAll xmlns="40c6e914-d8cb-4e5a-90cc-f776cc95a7b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747E86-1AC5-4CC6-9391-2CC4F39C46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9fb5b1-8baf-4a93-adc7-1f8b36822a01"/>
    <ds:schemaRef ds:uri="40c6e914-d8cb-4e5a-90cc-f776cc95a7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7C45A0-DCC0-4FD5-9A17-05C0272A0DDE}">
  <ds:schemaRefs>
    <ds:schemaRef ds:uri="http://schemas.microsoft.com/office/2006/metadata/properties"/>
    <ds:schemaRef ds:uri="http://schemas.microsoft.com/office/infopath/2007/PartnerControls"/>
    <ds:schemaRef ds:uri="939fb5b1-8baf-4a93-adc7-1f8b36822a01"/>
    <ds:schemaRef ds:uri="40c6e914-d8cb-4e5a-90cc-f776cc95a7b7"/>
  </ds:schemaRefs>
</ds:datastoreItem>
</file>

<file path=customXml/itemProps3.xml><?xml version="1.0" encoding="utf-8"?>
<ds:datastoreItem xmlns:ds="http://schemas.openxmlformats.org/officeDocument/2006/customXml" ds:itemID="{F0C8F3EF-141E-4241-BDC6-5DCE9D18AF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762F173-6D10-48CB-9C87-D33699D303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Finance account info with w9</Template>
  <TotalTime>1</TotalTime>
  <Pages>1</Pages>
  <Words>145</Words>
  <Characters>760</Characters>
  <Application>Microsoft Office Word</Application>
  <DocSecurity>0</DocSecurity>
  <Lines>18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Milbrath</dc:creator>
  <cp:keywords/>
  <dc:description/>
  <cp:lastModifiedBy>Lynn Milbrath</cp:lastModifiedBy>
  <cp:revision>1</cp:revision>
  <cp:lastPrinted>2025-03-14T19:18:00Z</cp:lastPrinted>
  <dcterms:created xsi:type="dcterms:W3CDTF">2025-04-30T14:15:00Z</dcterms:created>
  <dcterms:modified xsi:type="dcterms:W3CDTF">2025-04-30T14:16:00Z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7905cf21-204d-40e3-b959-594bb679ebbd</vt:lpwstr>
  </property>
  <property fmtid="{D5CDD505-2E9C-101B-9397-08002B2CF9AE}" pid="3" name="ContentTypeId">
    <vt:lpwstr>0x0101004C5BF411FE19F54091C1D54B462D3134</vt:lpwstr>
  </property>
</Properties>
</file>